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1230"/>
        <w:tblW w:w="10408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09"/>
        <w:gridCol w:w="2835"/>
        <w:gridCol w:w="257"/>
        <w:gridCol w:w="27"/>
        <w:gridCol w:w="6520"/>
        <w:gridCol w:w="60"/>
      </w:tblGrid>
      <w:tr w:rsidR="00024FA1" w:rsidRPr="00B22425" w:rsidTr="00C67646">
        <w:trPr>
          <w:gridAfter w:val="1"/>
          <w:wAfter w:w="60" w:type="dxa"/>
          <w:trHeight w:val="4395"/>
        </w:trPr>
        <w:tc>
          <w:tcPr>
            <w:tcW w:w="3828" w:type="dxa"/>
            <w:gridSpan w:val="4"/>
            <w:tcBorders>
              <w:bottom w:val="nil"/>
            </w:tcBorders>
          </w:tcPr>
          <w:p w:rsidR="00024FA1" w:rsidRDefault="00024FA1" w:rsidP="00B224F8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  <w:p w:rsidR="00024FA1" w:rsidRPr="00024FA1" w:rsidRDefault="00024FA1" w:rsidP="00024FA1"/>
          <w:p w:rsidR="00024FA1" w:rsidRPr="00024FA1" w:rsidRDefault="00640174" w:rsidP="00024FA1"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187154</wp:posOffset>
                  </wp:positionH>
                  <wp:positionV relativeFrom="paragraph">
                    <wp:posOffset>1903</wp:posOffset>
                  </wp:positionV>
                  <wp:extent cx="1543050" cy="204498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ВТИТ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04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24FA1" w:rsidRDefault="00024FA1" w:rsidP="00024FA1"/>
          <w:p w:rsidR="00024FA1" w:rsidRPr="00024FA1" w:rsidRDefault="00024FA1" w:rsidP="00C10153">
            <w:pPr>
              <w:tabs>
                <w:tab w:val="left" w:pos="960"/>
              </w:tabs>
              <w:jc w:val="center"/>
            </w:pPr>
          </w:p>
        </w:tc>
        <w:tc>
          <w:tcPr>
            <w:tcW w:w="6520" w:type="dxa"/>
            <w:tcBorders>
              <w:bottom w:val="nil"/>
            </w:tcBorders>
          </w:tcPr>
          <w:p w:rsidR="00024FA1" w:rsidRPr="009B58E4" w:rsidRDefault="00024FA1" w:rsidP="00B224F8">
            <w:pPr>
              <w:pStyle w:val="af"/>
              <w:jc w:val="center"/>
              <w:rPr>
                <w:sz w:val="44"/>
              </w:rPr>
            </w:pPr>
            <w:r w:rsidRPr="009B58E4">
              <w:rPr>
                <w:sz w:val="44"/>
              </w:rPr>
              <w:t>СЕРОВСКАЯ ГОРОДСКАЯ ОРГАНИЗАЦИЯ</w:t>
            </w:r>
          </w:p>
          <w:p w:rsidR="00024FA1" w:rsidRPr="00B224F8" w:rsidRDefault="00024FA1" w:rsidP="00B224F8">
            <w:pPr>
              <w:jc w:val="center"/>
              <w:rPr>
                <w:b/>
                <w:color w:val="006C31"/>
                <w:sz w:val="36"/>
              </w:rPr>
            </w:pPr>
            <w:r w:rsidRPr="00B224F8">
              <w:rPr>
                <w:b/>
                <w:color w:val="006C31"/>
                <w:sz w:val="36"/>
              </w:rPr>
              <w:t>Профсоюза работников народного образования и науки РФ</w:t>
            </w:r>
            <w:r>
              <w:rPr>
                <w:b/>
                <w:color w:val="006C31"/>
                <w:sz w:val="36"/>
              </w:rPr>
              <w:t xml:space="preserve">  </w:t>
            </w:r>
          </w:p>
          <w:p w:rsidR="0024407B" w:rsidRDefault="0024407B" w:rsidP="0024407B">
            <w:pPr>
              <w:pStyle w:val="af"/>
              <w:tabs>
                <w:tab w:val="left" w:pos="300"/>
                <w:tab w:val="center" w:pos="3145"/>
              </w:tabs>
              <w:ind w:left="720"/>
              <w:jc w:val="center"/>
              <w:rPr>
                <w:color w:val="FF0000"/>
                <w:sz w:val="40"/>
              </w:rPr>
            </w:pPr>
            <w:r w:rsidRPr="0024407B">
              <w:rPr>
                <w:color w:val="FF0000"/>
                <w:sz w:val="40"/>
              </w:rPr>
              <w:t xml:space="preserve">28 апреля </w:t>
            </w:r>
          </w:p>
          <w:p w:rsidR="00024FA1" w:rsidRPr="00B22425" w:rsidRDefault="0024407B" w:rsidP="0024407B">
            <w:pPr>
              <w:pStyle w:val="af"/>
              <w:tabs>
                <w:tab w:val="left" w:pos="300"/>
                <w:tab w:val="center" w:pos="3145"/>
              </w:tabs>
              <w:ind w:left="720"/>
              <w:jc w:val="center"/>
            </w:pPr>
            <w:r w:rsidRPr="0024407B">
              <w:rPr>
                <w:color w:val="FF0000"/>
                <w:sz w:val="32"/>
              </w:rPr>
              <w:t xml:space="preserve">ВСЕМИРНЫЙ ДЕНЬ ОХРАНЫ ТРУДА </w:t>
            </w:r>
            <w:r w:rsidRPr="0024407B">
              <w:rPr>
                <w:color w:val="FF0000"/>
                <w:sz w:val="22"/>
              </w:rPr>
              <w:t>(ИТОГИ МЕСЯЧНИКА ПО ОХРАНЕ ТРУДА)</w:t>
            </w:r>
          </w:p>
        </w:tc>
      </w:tr>
      <w:tr w:rsidR="00C24A7B" w:rsidRPr="00B22425" w:rsidTr="00765EA2">
        <w:trPr>
          <w:trHeight w:val="894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E12DAC3" wp14:editId="245F3C10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37B68E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624992</w:t>
            </w:r>
          </w:p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Свердловская обл.</w:t>
            </w:r>
            <w:r>
              <w:rPr>
                <w:color w:val="0D0D0D" w:themeColor="text1" w:themeTint="F2"/>
              </w:rPr>
              <w:t xml:space="preserve"> </w:t>
            </w:r>
            <w:r w:rsidRPr="00CF7CB8">
              <w:rPr>
                <w:color w:val="0D0D0D" w:themeColor="text1" w:themeTint="F2"/>
              </w:rPr>
              <w:t>г. Серов</w:t>
            </w:r>
          </w:p>
          <w:p w:rsidR="00C24A7B" w:rsidRPr="00CF7CB8" w:rsidRDefault="00C24A7B" w:rsidP="008F53DE">
            <w:pPr>
              <w:pStyle w:val="af1"/>
              <w:rPr>
                <w:color w:val="0D0D0D" w:themeColor="text1" w:themeTint="F2"/>
              </w:rPr>
            </w:pPr>
            <w:r w:rsidRPr="00CF7CB8">
              <w:rPr>
                <w:color w:val="0D0D0D" w:themeColor="text1" w:themeTint="F2"/>
              </w:rPr>
              <w:t>ул. Луначарского</w:t>
            </w:r>
            <w:r>
              <w:rPr>
                <w:color w:val="0D0D0D" w:themeColor="text1" w:themeTint="F2"/>
              </w:rPr>
              <w:t xml:space="preserve">, </w:t>
            </w:r>
            <w:r w:rsidRPr="00CF7CB8">
              <w:rPr>
                <w:color w:val="0D0D0D" w:themeColor="text1" w:themeTint="F2"/>
              </w:rPr>
              <w:t>д. 99, каб.210</w:t>
            </w:r>
          </w:p>
        </w:tc>
        <w:tc>
          <w:tcPr>
            <w:tcW w:w="257" w:type="dxa"/>
            <w:vMerge w:val="restart"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 w:val="restart"/>
          </w:tcPr>
          <w:tbl>
            <w:tblPr>
              <w:tblStyle w:val="ae"/>
              <w:tblpPr w:leftFromText="180" w:rightFromText="180" w:horzAnchor="margin" w:tblpY="210"/>
              <w:tblOverlap w:val="never"/>
              <w:tblW w:w="6374" w:type="dxa"/>
              <w:tblLayout w:type="fixed"/>
              <w:tblLook w:val="04A0" w:firstRow="1" w:lastRow="0" w:firstColumn="1" w:lastColumn="0" w:noHBand="0" w:noVBand="1"/>
            </w:tblPr>
            <w:tblGrid>
              <w:gridCol w:w="1912"/>
              <w:gridCol w:w="4462"/>
            </w:tblGrid>
            <w:tr w:rsidR="003A4F58" w:rsidTr="003A4F58">
              <w:tc>
                <w:tcPr>
                  <w:tcW w:w="1912" w:type="dxa"/>
                </w:tcPr>
                <w:p w:rsidR="003A4F58" w:rsidRPr="00B00781" w:rsidRDefault="003A4F58" w:rsidP="00B00781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b/>
                      <w:sz w:val="22"/>
                    </w:rPr>
                  </w:pPr>
                  <w:r w:rsidRPr="00B00781">
                    <w:rPr>
                      <w:b/>
                      <w:sz w:val="22"/>
                    </w:rPr>
                    <w:t>Важное дело</w:t>
                  </w:r>
                </w:p>
              </w:tc>
              <w:tc>
                <w:tcPr>
                  <w:tcW w:w="4462" w:type="dxa"/>
                </w:tcPr>
                <w:p w:rsidR="003A4F58" w:rsidRPr="00B00781" w:rsidRDefault="003A4F58" w:rsidP="00B00781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итог</w:t>
                  </w:r>
                </w:p>
              </w:tc>
            </w:tr>
            <w:tr w:rsidR="003A4F58" w:rsidRPr="00937A18" w:rsidTr="003A4F58">
              <w:tc>
                <w:tcPr>
                  <w:tcW w:w="1912" w:type="dxa"/>
                </w:tcPr>
                <w:p w:rsidR="003A4F58" w:rsidRPr="00ED72B2" w:rsidRDefault="003A4F58" w:rsidP="003A4F58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</w:pPr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>Дни здоровья с Профсоюзом</w:t>
                  </w:r>
                </w:p>
              </w:tc>
              <w:tc>
                <w:tcPr>
                  <w:tcW w:w="4462" w:type="dxa"/>
                </w:tcPr>
                <w:p w:rsidR="003A4F58" w:rsidRPr="003465DD" w:rsidRDefault="003A4F58" w:rsidP="0021354D">
                  <w:pPr>
                    <w:pStyle w:val="a1"/>
                    <w:numPr>
                      <w:ilvl w:val="0"/>
                      <w:numId w:val="0"/>
                    </w:numPr>
                    <w:jc w:val="both"/>
                    <w:rPr>
                      <w:rFonts w:ascii="Liberation Serif" w:hAnsi="Liberation Serif"/>
                      <w:szCs w:val="16"/>
                    </w:rPr>
                  </w:pPr>
                  <w:r w:rsidRPr="003465DD">
                    <w:rPr>
                      <w:rFonts w:ascii="Liberation Serif" w:hAnsi="Liberation Serif"/>
                      <w:szCs w:val="16"/>
                    </w:rPr>
                    <w:t xml:space="preserve">Дни здоровья для членов профсоюза были проведены в </w:t>
                  </w:r>
                  <w:r w:rsidRPr="00354DBE">
                    <w:rPr>
                      <w:rFonts w:ascii="Liberation Serif" w:hAnsi="Liberation Serif"/>
                      <w:b/>
                      <w:szCs w:val="16"/>
                      <w:u w:val="single"/>
                    </w:rPr>
                    <w:t>9 первичных профсоюзных организациях.</w:t>
                  </w:r>
                  <w:r>
                    <w:rPr>
                      <w:rFonts w:ascii="Liberation Serif" w:hAnsi="Liberation Serif"/>
                      <w:szCs w:val="16"/>
                    </w:rPr>
                    <w:t xml:space="preserve"> Посетили бассейн с компенсацией от ПРОФСОЮЗА </w:t>
                  </w:r>
                  <w:r w:rsidRPr="00354DBE">
                    <w:rPr>
                      <w:rFonts w:ascii="Liberation Serif" w:hAnsi="Liberation Serif"/>
                      <w:b/>
                      <w:szCs w:val="16"/>
                      <w:u w:val="single"/>
                    </w:rPr>
                    <w:t>95 членов ПРОФСОЮЗА.</w:t>
                  </w:r>
                </w:p>
              </w:tc>
            </w:tr>
            <w:tr w:rsidR="003A4F58" w:rsidRPr="00937A18" w:rsidTr="003A4F58">
              <w:tc>
                <w:tcPr>
                  <w:tcW w:w="1912" w:type="dxa"/>
                </w:tcPr>
                <w:p w:rsidR="003A4F58" w:rsidRPr="00ED72B2" w:rsidRDefault="003A4F58" w:rsidP="00ED72B2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</w:pPr>
                  <w:proofErr w:type="spellStart"/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>Челлендж</w:t>
                  </w:r>
                  <w:proofErr w:type="spellEnd"/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 xml:space="preserve"> в социальных сетях</w:t>
                  </w:r>
                </w:p>
              </w:tc>
              <w:tc>
                <w:tcPr>
                  <w:tcW w:w="4462" w:type="dxa"/>
                </w:tcPr>
                <w:p w:rsidR="003A4F58" w:rsidRPr="003465DD" w:rsidRDefault="003A4F58" w:rsidP="0021354D">
                  <w:pPr>
                    <w:pStyle w:val="a1"/>
                    <w:numPr>
                      <w:ilvl w:val="0"/>
                      <w:numId w:val="0"/>
                    </w:numPr>
                    <w:jc w:val="both"/>
                    <w:rPr>
                      <w:rFonts w:ascii="Liberation Serif" w:hAnsi="Liberation Serif"/>
                      <w:szCs w:val="16"/>
                    </w:rPr>
                  </w:pPr>
                  <w:r w:rsidRPr="00354DBE">
                    <w:rPr>
                      <w:rFonts w:ascii="Liberation Serif" w:hAnsi="Liberation Serif"/>
                      <w:b/>
                      <w:szCs w:val="16"/>
                      <w:u w:val="single"/>
                    </w:rPr>
                    <w:t>83 члена ПРОФСОЮЗА</w:t>
                  </w:r>
                  <w:r>
                    <w:rPr>
                      <w:rFonts w:ascii="Liberation Serif" w:hAnsi="Liberation Serif"/>
                      <w:szCs w:val="16"/>
                    </w:rPr>
                    <w:t xml:space="preserve"> разместили фотографии с ДНЕЙ ЗДОРОВЬЯ в социальных сетях.</w:t>
                  </w:r>
                </w:p>
              </w:tc>
            </w:tr>
            <w:tr w:rsidR="003A4F58" w:rsidRPr="00937A18" w:rsidTr="003A4F58">
              <w:tc>
                <w:tcPr>
                  <w:tcW w:w="1912" w:type="dxa"/>
                </w:tcPr>
                <w:p w:rsidR="003A4F58" w:rsidRPr="00ED72B2" w:rsidRDefault="003A4F58" w:rsidP="003A4F58">
                  <w:pPr>
                    <w:pStyle w:val="a1"/>
                    <w:numPr>
                      <w:ilvl w:val="0"/>
                      <w:numId w:val="0"/>
                    </w:numPr>
                    <w:jc w:val="center"/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</w:pPr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>Консультации внештатного инспектора труда</w:t>
                  </w:r>
                </w:p>
              </w:tc>
              <w:tc>
                <w:tcPr>
                  <w:tcW w:w="4462" w:type="dxa"/>
                </w:tcPr>
                <w:p w:rsidR="003A4F58" w:rsidRPr="003465DD" w:rsidRDefault="003A4F58" w:rsidP="0021354D">
                  <w:pPr>
                    <w:pStyle w:val="a1"/>
                    <w:numPr>
                      <w:ilvl w:val="0"/>
                      <w:numId w:val="0"/>
                    </w:numPr>
                    <w:jc w:val="both"/>
                    <w:rPr>
                      <w:rFonts w:ascii="Liberation Serif" w:hAnsi="Liberation Serif"/>
                      <w:szCs w:val="16"/>
                    </w:rPr>
                  </w:pPr>
                  <w:r>
                    <w:rPr>
                      <w:rFonts w:ascii="Liberation Serif" w:hAnsi="Liberation Serif"/>
                      <w:szCs w:val="16"/>
                    </w:rPr>
                    <w:t xml:space="preserve">Елена Васильевна Кошкина проводила консультации как внештатный технический инспектор труда Серовской городской организации. Поступило </w:t>
                  </w:r>
                  <w:r w:rsidRPr="00354DBE">
                    <w:rPr>
                      <w:rFonts w:ascii="Liberation Serif" w:hAnsi="Liberation Serif"/>
                      <w:b/>
                      <w:szCs w:val="16"/>
                      <w:u w:val="single"/>
                    </w:rPr>
                    <w:t>57 обращений.</w:t>
                  </w:r>
                </w:p>
              </w:tc>
            </w:tr>
            <w:tr w:rsidR="003A4F58" w:rsidRPr="00937A18" w:rsidTr="003A4F58">
              <w:tc>
                <w:tcPr>
                  <w:tcW w:w="1912" w:type="dxa"/>
                </w:tcPr>
                <w:p w:rsidR="003A4F58" w:rsidRPr="00ED72B2" w:rsidRDefault="003A4F58" w:rsidP="003A4F58">
                  <w:pPr>
                    <w:jc w:val="center"/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</w:pPr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>Мониторинг по охране труда в образовательных организациях</w:t>
                  </w:r>
                </w:p>
              </w:tc>
              <w:tc>
                <w:tcPr>
                  <w:tcW w:w="4462" w:type="dxa"/>
                </w:tcPr>
                <w:p w:rsidR="003A4F58" w:rsidRDefault="003A4F58" w:rsidP="0021354D">
                  <w:pPr>
                    <w:jc w:val="both"/>
                    <w:rPr>
                      <w:rFonts w:ascii="Liberation Serif" w:hAnsi="Liberation Serif"/>
                      <w:sz w:val="20"/>
                      <w:szCs w:val="16"/>
                    </w:rPr>
                  </w:pPr>
                  <w:r>
                    <w:rPr>
                      <w:rFonts w:ascii="Liberation Serif" w:hAnsi="Liberation Serif"/>
                      <w:sz w:val="20"/>
                      <w:szCs w:val="16"/>
                    </w:rPr>
                    <w:t xml:space="preserve">Кошкина Е.В. провела мониторинг по охране труда образовательных организаций. </w:t>
                  </w:r>
                </w:p>
                <w:p w:rsidR="003A4F58" w:rsidRPr="00785DB0" w:rsidRDefault="003A4F58" w:rsidP="0021354D">
                  <w:pPr>
                    <w:jc w:val="both"/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</w:pPr>
                  <w:r>
                    <w:rPr>
                      <w:rFonts w:ascii="Liberation Serif" w:hAnsi="Liberation Serif"/>
                      <w:sz w:val="20"/>
                      <w:szCs w:val="16"/>
                    </w:rPr>
                    <w:t xml:space="preserve">Очно </w:t>
                  </w:r>
                  <w:r w:rsidRPr="00785DB0"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  <w:t>9 образовательных организаций: 4 юридических лица, 5 филиалов;</w:t>
                  </w:r>
                </w:p>
                <w:p w:rsidR="003A4F58" w:rsidRPr="00785DB0" w:rsidRDefault="003A4F58" w:rsidP="0021354D">
                  <w:pPr>
                    <w:jc w:val="both"/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</w:pPr>
                  <w:r>
                    <w:rPr>
                      <w:rFonts w:ascii="Liberation Serif" w:hAnsi="Liberation Serif"/>
                      <w:sz w:val="20"/>
                      <w:szCs w:val="16"/>
                    </w:rPr>
                    <w:t xml:space="preserve">Заочно, силами уполномоченных по охране труда </w:t>
                  </w:r>
                  <w:r w:rsidRPr="00785DB0"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  <w:t>47 организаций:</w:t>
                  </w:r>
                </w:p>
                <w:p w:rsidR="003A4F58" w:rsidRPr="003465DD" w:rsidRDefault="003A4F58" w:rsidP="0021354D">
                  <w:pPr>
                    <w:jc w:val="both"/>
                    <w:rPr>
                      <w:rFonts w:ascii="Liberation Serif" w:hAnsi="Liberation Serif"/>
                      <w:sz w:val="20"/>
                      <w:szCs w:val="16"/>
                    </w:rPr>
                  </w:pPr>
                  <w:r w:rsidRPr="00785DB0"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  <w:t>26 юридических лиц;</w:t>
                  </w:r>
                  <w:r w:rsidR="00785DB0" w:rsidRPr="00785DB0"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  <w:t xml:space="preserve"> 21 филиал.</w:t>
                  </w:r>
                </w:p>
              </w:tc>
            </w:tr>
            <w:tr w:rsidR="003A4F58" w:rsidRPr="00937A18" w:rsidTr="003A4F58">
              <w:tc>
                <w:tcPr>
                  <w:tcW w:w="1912" w:type="dxa"/>
                </w:tcPr>
                <w:p w:rsidR="003A4F58" w:rsidRPr="00ED72B2" w:rsidRDefault="003A4F58" w:rsidP="003A4F58">
                  <w:pPr>
                    <w:jc w:val="center"/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</w:pPr>
                  <w:r w:rsidRPr="00ED72B2">
                    <w:rPr>
                      <w:rFonts w:ascii="Liberation Serif" w:hAnsi="Liberation Serif"/>
                      <w:b/>
                      <w:color w:val="00B050"/>
                      <w:sz w:val="24"/>
                      <w:szCs w:val="16"/>
                    </w:rPr>
                    <w:t>Фотоконкурс уголков по охране труда</w:t>
                  </w:r>
                </w:p>
              </w:tc>
              <w:tc>
                <w:tcPr>
                  <w:tcW w:w="4462" w:type="dxa"/>
                </w:tcPr>
                <w:p w:rsidR="003A4F58" w:rsidRPr="003465DD" w:rsidRDefault="00773E76" w:rsidP="004F4EC8">
                  <w:pPr>
                    <w:rPr>
                      <w:rFonts w:ascii="Liberation Serif" w:hAnsi="Liberation Serif"/>
                      <w:sz w:val="20"/>
                      <w:szCs w:val="16"/>
                    </w:rPr>
                  </w:pPr>
                  <w:r>
                    <w:rPr>
                      <w:rFonts w:ascii="Liberation Serif" w:hAnsi="Liberation Serif"/>
                      <w:sz w:val="20"/>
                      <w:szCs w:val="16"/>
                    </w:rPr>
                    <w:t xml:space="preserve">Приняло участие </w:t>
                  </w:r>
                  <w:bookmarkStart w:id="0" w:name="_GoBack"/>
                  <w:r w:rsidRPr="00785DB0">
                    <w:rPr>
                      <w:rFonts w:ascii="Liberation Serif" w:hAnsi="Liberation Serif"/>
                      <w:b/>
                      <w:sz w:val="20"/>
                      <w:szCs w:val="16"/>
                      <w:u w:val="single"/>
                    </w:rPr>
                    <w:t>28 образовательных организаций.</w:t>
                  </w:r>
                  <w:bookmarkEnd w:id="0"/>
                </w:p>
              </w:tc>
            </w:tr>
          </w:tbl>
          <w:p w:rsidR="00201DF1" w:rsidRPr="0062076B" w:rsidRDefault="0062076B" w:rsidP="0062076B">
            <w:pPr>
              <w:jc w:val="center"/>
              <w:rPr>
                <w:b/>
                <w:color w:val="FF0000"/>
                <w:sz w:val="36"/>
              </w:rPr>
            </w:pPr>
            <w:r w:rsidRPr="0062076B">
              <w:rPr>
                <w:b/>
                <w:color w:val="FF0000"/>
                <w:sz w:val="36"/>
              </w:rPr>
              <w:t>ПРОФСОЮЗ – ЗАЩИТА ТВОИХ ПРАВ!</w:t>
            </w:r>
          </w:p>
          <w:p w:rsidR="00C05511" w:rsidRPr="00201DF1" w:rsidRDefault="0062076B" w:rsidP="0062076B">
            <w:pPr>
              <w:jc w:val="center"/>
            </w:pPr>
            <w:r w:rsidRPr="0062076B">
              <w:rPr>
                <w:b/>
                <w:color w:val="FF0000"/>
                <w:sz w:val="36"/>
              </w:rPr>
              <w:t>С ПРАЗДНИКОМ – МЫ С ВАМИ!</w:t>
            </w:r>
          </w:p>
        </w:tc>
      </w:tr>
      <w:tr w:rsidR="00C24A7B" w:rsidRPr="00B22425" w:rsidTr="007512FA">
        <w:trPr>
          <w:trHeight w:val="183"/>
        </w:trPr>
        <w:tc>
          <w:tcPr>
            <w:tcW w:w="3544" w:type="dxa"/>
            <w:gridSpan w:val="2"/>
            <w:vAlign w:val="center"/>
          </w:tcPr>
          <w:p w:rsidR="00C24A7B" w:rsidRPr="00B22425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765EA2">
        <w:trPr>
          <w:trHeight w:val="371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49007C1" wp14:editId="54865E10">
                      <wp:extent cx="337820" cy="337185"/>
                      <wp:effectExtent l="0" t="0" r="5080" b="5715"/>
                      <wp:docPr id="22" name="Группа 22" descr="Значок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илиния: Фигура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Рисунок 28" descr="Значок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014B3" id="Группа 22" o:spid="_x0000_s1026" alt="Значок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">
                      <v:shape id="Полилиния: Фигура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28" o:spid="_x0000_s1028" type="#_x0000_t75" alt="Значок телефона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Значок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8F53DE" w:rsidRDefault="00C24A7B" w:rsidP="006B0641">
            <w:pPr>
              <w:pStyle w:val="af1"/>
              <w:rPr>
                <w:color w:val="0D0D0D" w:themeColor="text1" w:themeTint="F2"/>
              </w:rPr>
            </w:pPr>
            <w:r w:rsidRPr="00515F5E">
              <w:rPr>
                <w:color w:val="0D0D0D" w:themeColor="text1" w:themeTint="F2"/>
                <w:sz w:val="24"/>
              </w:rPr>
              <w:t>8 (34385) 63218</w:t>
            </w: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7512FA">
        <w:trPr>
          <w:trHeight w:val="183"/>
        </w:trPr>
        <w:tc>
          <w:tcPr>
            <w:tcW w:w="3544" w:type="dxa"/>
            <w:gridSpan w:val="2"/>
            <w:vAlign w:val="center"/>
          </w:tcPr>
          <w:p w:rsidR="00C24A7B" w:rsidRPr="00B22425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765EA2">
        <w:trPr>
          <w:trHeight w:val="633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1D37BD5" wp14:editId="6942630F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8C844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B22425" w:rsidRDefault="00C24A7B" w:rsidP="006B0641">
            <w:pPr>
              <w:pStyle w:val="af1"/>
            </w:pPr>
            <w:r w:rsidRPr="00515F5E">
              <w:rPr>
                <w:color w:val="0D0D0D" w:themeColor="text1" w:themeTint="F2"/>
                <w:sz w:val="22"/>
                <w:lang w:val="en-US"/>
              </w:rPr>
              <w:t>Ivonina.alena@mail.ru</w:t>
            </w: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7512FA">
        <w:trPr>
          <w:trHeight w:val="174"/>
        </w:trPr>
        <w:tc>
          <w:tcPr>
            <w:tcW w:w="3544" w:type="dxa"/>
            <w:gridSpan w:val="2"/>
            <w:vAlign w:val="center"/>
          </w:tcPr>
          <w:p w:rsidR="00C24A7B" w:rsidRPr="00B22425" w:rsidRDefault="00C24A7B" w:rsidP="00B224F8">
            <w:pPr>
              <w:pStyle w:val="af7"/>
              <w:rPr>
                <w:color w:val="666666"/>
              </w:rPr>
            </w:pP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C24A7B" w:rsidRPr="00B22425" w:rsidTr="00765EA2">
        <w:trPr>
          <w:trHeight w:val="406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C24A7B" w:rsidRPr="00B22425" w:rsidRDefault="00C24A7B" w:rsidP="00B224F8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2DF17A2" wp14:editId="339A6BE2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C93B35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20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:rsidR="00C24A7B" w:rsidRPr="008F53DE" w:rsidRDefault="00C24A7B" w:rsidP="006B0641">
            <w:pPr>
              <w:pStyle w:val="af1"/>
              <w:rPr>
                <w:color w:val="0D0D0D" w:themeColor="text1" w:themeTint="F2"/>
              </w:rPr>
            </w:pPr>
            <w:r w:rsidRPr="00515F5E">
              <w:rPr>
                <w:color w:val="0D0D0D" w:themeColor="text1" w:themeTint="F2"/>
                <w:sz w:val="28"/>
                <w:lang w:val="en-US"/>
              </w:rPr>
              <w:t>serovprof.ru</w:t>
            </w:r>
          </w:p>
        </w:tc>
        <w:tc>
          <w:tcPr>
            <w:tcW w:w="257" w:type="dxa"/>
            <w:vMerge/>
          </w:tcPr>
          <w:p w:rsidR="00C24A7B" w:rsidRPr="00B22425" w:rsidRDefault="00C24A7B" w:rsidP="00B224F8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3"/>
            <w:vMerge/>
          </w:tcPr>
          <w:p w:rsidR="00C24A7B" w:rsidRPr="00B22425" w:rsidRDefault="00C24A7B" w:rsidP="00B224F8">
            <w:pPr>
              <w:pStyle w:val="1"/>
            </w:pPr>
          </w:p>
        </w:tc>
      </w:tr>
      <w:tr w:rsidR="001C02C8" w:rsidRPr="00B22425" w:rsidTr="008827DA">
        <w:trPr>
          <w:trHeight w:val="1821"/>
        </w:trPr>
        <w:tc>
          <w:tcPr>
            <w:tcW w:w="3544" w:type="dxa"/>
            <w:gridSpan w:val="2"/>
            <w:vMerge w:val="restart"/>
            <w:tcBorders>
              <w:bottom w:val="nil"/>
            </w:tcBorders>
          </w:tcPr>
          <w:p w:rsidR="00D25223" w:rsidRDefault="006D23A7" w:rsidP="00701C18">
            <w:pPr>
              <w:rPr>
                <w:b/>
              </w:rPr>
            </w:pPr>
            <w:r w:rsidRPr="006D23A7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-111124</wp:posOffset>
                  </wp:positionH>
                  <wp:positionV relativeFrom="paragraph">
                    <wp:posOffset>-3810</wp:posOffset>
                  </wp:positionV>
                  <wp:extent cx="2516190" cy="2146371"/>
                  <wp:effectExtent l="0" t="0" r="0" b="6350"/>
                  <wp:wrapNone/>
                  <wp:docPr id="3" name="Рисунок 3" descr="C:\Users\Алёна\Desktop\Месячник по ОТ с 22.03.2021 по 30.04.2021\Уголки по ОТ до 30.04.2021\дс 2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ёна\Desktop\Месячник по ОТ с 22.03.2021 по 30.04.2021\Уголки по ОТ до 30.04.2021\дс 2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00" cy="214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25223" w:rsidRPr="00D25223" w:rsidRDefault="00D25223" w:rsidP="00D25223"/>
          <w:p w:rsidR="00D25223" w:rsidRDefault="00D25223" w:rsidP="00D25223"/>
          <w:p w:rsidR="001C02C8" w:rsidRPr="00D25223" w:rsidRDefault="00D25223" w:rsidP="00D25223">
            <w:pPr>
              <w:tabs>
                <w:tab w:val="left" w:pos="1155"/>
              </w:tabs>
            </w:pPr>
            <w:r>
              <w:tab/>
            </w:r>
          </w:p>
        </w:tc>
        <w:tc>
          <w:tcPr>
            <w:tcW w:w="257" w:type="dxa"/>
            <w:tcBorders>
              <w:bottom w:val="nil"/>
            </w:tcBorders>
          </w:tcPr>
          <w:p w:rsidR="001C02C8" w:rsidRPr="00B22425" w:rsidRDefault="001C02C8" w:rsidP="00B224F8"/>
        </w:tc>
        <w:tc>
          <w:tcPr>
            <w:tcW w:w="6607" w:type="dxa"/>
            <w:gridSpan w:val="3"/>
            <w:vMerge/>
            <w:tcBorders>
              <w:bottom w:val="nil"/>
            </w:tcBorders>
          </w:tcPr>
          <w:p w:rsidR="001C02C8" w:rsidRPr="00B22425" w:rsidRDefault="001C02C8" w:rsidP="00B224F8"/>
        </w:tc>
      </w:tr>
      <w:tr w:rsidR="001C02C8" w:rsidRPr="00B22425" w:rsidTr="008827DA">
        <w:trPr>
          <w:trHeight w:val="1936"/>
        </w:trPr>
        <w:tc>
          <w:tcPr>
            <w:tcW w:w="3544" w:type="dxa"/>
            <w:gridSpan w:val="2"/>
            <w:vMerge/>
            <w:tcBorders>
              <w:bottom w:val="nil"/>
            </w:tcBorders>
          </w:tcPr>
          <w:p w:rsidR="001C02C8" w:rsidRPr="00FE7FC4" w:rsidRDefault="001C02C8" w:rsidP="00E43115">
            <w:pPr>
              <w:rPr>
                <w:b/>
                <w:color w:val="0072C7" w:themeColor="accent2"/>
                <w:lang w:val="en-US"/>
              </w:rPr>
            </w:pPr>
          </w:p>
        </w:tc>
        <w:tc>
          <w:tcPr>
            <w:tcW w:w="257" w:type="dxa"/>
            <w:tcBorders>
              <w:bottom w:val="nil"/>
            </w:tcBorders>
          </w:tcPr>
          <w:p w:rsidR="001C02C8" w:rsidRPr="00B22425" w:rsidRDefault="001C02C8" w:rsidP="00B224F8"/>
        </w:tc>
        <w:tc>
          <w:tcPr>
            <w:tcW w:w="6607" w:type="dxa"/>
            <w:gridSpan w:val="3"/>
            <w:vMerge/>
            <w:tcBorders>
              <w:bottom w:val="nil"/>
            </w:tcBorders>
          </w:tcPr>
          <w:p w:rsidR="001C02C8" w:rsidRPr="00B22425" w:rsidRDefault="001C02C8" w:rsidP="00B224F8"/>
        </w:tc>
      </w:tr>
    </w:tbl>
    <w:p w:rsidR="007F5B63" w:rsidRPr="00B22425" w:rsidRDefault="00A26398" w:rsidP="006D79A8">
      <w:pPr>
        <w:pStyle w:val="a7"/>
      </w:pPr>
      <w:r w:rsidRPr="001400D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7016115</wp:posOffset>
            </wp:positionV>
            <wp:extent cx="2762250" cy="2071688"/>
            <wp:effectExtent l="0" t="0" r="0" b="5080"/>
            <wp:wrapNone/>
            <wp:docPr id="5" name="Рисунок 5" descr="C:\Users\Алёна\Desktop\Месячник по ОТ с 22.03.2021 по 30.04.2021\Уголки по ОТ до 30.04.2021\дс 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Месячник по ОТ с 22.03.2021 по 30.04.2021\Уголки по ОТ до 30.04.2021\дс 3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398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202533</wp:posOffset>
            </wp:positionH>
            <wp:positionV relativeFrom="paragraph">
              <wp:posOffset>6812280</wp:posOffset>
            </wp:positionV>
            <wp:extent cx="1704975" cy="2273781"/>
            <wp:effectExtent l="0" t="0" r="0" b="0"/>
            <wp:wrapNone/>
            <wp:docPr id="7" name="Рисунок 7" descr="C:\Users\Алёна\Desktop\Месячник по ОТ с 22.03.2021 по 30.04.2021\Уголки по ОТ до 30.04.2021\УОТ ш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Месячник по ОТ с 22.03.2021 по 30.04.2021\Уголки по ОТ до 30.04.2021\УОТ ш 2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C02">
        <w:t xml:space="preserve">                              </w:t>
      </w:r>
      <w:r w:rsidR="00971552">
        <w:t xml:space="preserve"> </w:t>
      </w:r>
    </w:p>
    <w:sectPr w:rsidR="007F5B63" w:rsidRPr="00B22425" w:rsidSect="009B58E4">
      <w:headerReference w:type="default" r:id="rId24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4FE" w:rsidRDefault="004614FE" w:rsidP="00590471">
      <w:r>
        <w:separator/>
      </w:r>
    </w:p>
  </w:endnote>
  <w:endnote w:type="continuationSeparator" w:id="0">
    <w:p w:rsidR="004614FE" w:rsidRDefault="004614F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4FE" w:rsidRDefault="004614FE" w:rsidP="00590471">
      <w:r>
        <w:separator/>
      </w:r>
    </w:p>
  </w:footnote>
  <w:footnote w:type="continuationSeparator" w:id="0">
    <w:p w:rsidR="004614FE" w:rsidRDefault="004614F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BC11EE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ECB307C"/>
    <w:multiLevelType w:val="hybridMultilevel"/>
    <w:tmpl w:val="EF76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9861227"/>
    <w:multiLevelType w:val="hybridMultilevel"/>
    <w:tmpl w:val="B35A0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6"/>
  </w:num>
  <w:num w:numId="16">
    <w:abstractNumId w:val="1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4C6"/>
    <w:rsid w:val="00006C78"/>
    <w:rsid w:val="000100E1"/>
    <w:rsid w:val="000203CD"/>
    <w:rsid w:val="00024FA1"/>
    <w:rsid w:val="00060042"/>
    <w:rsid w:val="0008685D"/>
    <w:rsid w:val="00090860"/>
    <w:rsid w:val="000960A7"/>
    <w:rsid w:val="000A174E"/>
    <w:rsid w:val="000B7432"/>
    <w:rsid w:val="000D0480"/>
    <w:rsid w:val="00112FD7"/>
    <w:rsid w:val="001400D3"/>
    <w:rsid w:val="00150ABD"/>
    <w:rsid w:val="00156815"/>
    <w:rsid w:val="00173876"/>
    <w:rsid w:val="001946FC"/>
    <w:rsid w:val="001948D6"/>
    <w:rsid w:val="001A64E8"/>
    <w:rsid w:val="001C02C8"/>
    <w:rsid w:val="001C7B1E"/>
    <w:rsid w:val="001E2645"/>
    <w:rsid w:val="00201DF1"/>
    <w:rsid w:val="002037C2"/>
    <w:rsid w:val="002050D4"/>
    <w:rsid w:val="0021354D"/>
    <w:rsid w:val="00222466"/>
    <w:rsid w:val="0024407B"/>
    <w:rsid w:val="00247254"/>
    <w:rsid w:val="0024753C"/>
    <w:rsid w:val="00252BBF"/>
    <w:rsid w:val="00276026"/>
    <w:rsid w:val="002836FE"/>
    <w:rsid w:val="002B4549"/>
    <w:rsid w:val="002D29D7"/>
    <w:rsid w:val="002E7A97"/>
    <w:rsid w:val="003109B9"/>
    <w:rsid w:val="00310F17"/>
    <w:rsid w:val="00322A46"/>
    <w:rsid w:val="003326CB"/>
    <w:rsid w:val="00337B2F"/>
    <w:rsid w:val="003465DD"/>
    <w:rsid w:val="00353B60"/>
    <w:rsid w:val="00354DBE"/>
    <w:rsid w:val="00356F50"/>
    <w:rsid w:val="0036593A"/>
    <w:rsid w:val="00376291"/>
    <w:rsid w:val="00380FD1"/>
    <w:rsid w:val="00383D02"/>
    <w:rsid w:val="00385DE7"/>
    <w:rsid w:val="003A4F58"/>
    <w:rsid w:val="003C4A84"/>
    <w:rsid w:val="003C727F"/>
    <w:rsid w:val="003D1B71"/>
    <w:rsid w:val="003D425F"/>
    <w:rsid w:val="003D6774"/>
    <w:rsid w:val="003D76F7"/>
    <w:rsid w:val="00406A81"/>
    <w:rsid w:val="00411A08"/>
    <w:rsid w:val="004277A1"/>
    <w:rsid w:val="004469EC"/>
    <w:rsid w:val="004614FE"/>
    <w:rsid w:val="00467660"/>
    <w:rsid w:val="0047028C"/>
    <w:rsid w:val="004813A7"/>
    <w:rsid w:val="004A39A9"/>
    <w:rsid w:val="004C1042"/>
    <w:rsid w:val="004C5D7C"/>
    <w:rsid w:val="004C755C"/>
    <w:rsid w:val="004E158A"/>
    <w:rsid w:val="004F1B02"/>
    <w:rsid w:val="004F4EC8"/>
    <w:rsid w:val="00512A9E"/>
    <w:rsid w:val="00515F5E"/>
    <w:rsid w:val="0052702B"/>
    <w:rsid w:val="005446FF"/>
    <w:rsid w:val="00565C77"/>
    <w:rsid w:val="0056708E"/>
    <w:rsid w:val="005801E5"/>
    <w:rsid w:val="005808E2"/>
    <w:rsid w:val="00590471"/>
    <w:rsid w:val="005A3C38"/>
    <w:rsid w:val="005B16BD"/>
    <w:rsid w:val="005D01FA"/>
    <w:rsid w:val="005E7C5E"/>
    <w:rsid w:val="00600C01"/>
    <w:rsid w:val="0062056B"/>
    <w:rsid w:val="0062076B"/>
    <w:rsid w:val="00635E3D"/>
    <w:rsid w:val="00640174"/>
    <w:rsid w:val="00653E17"/>
    <w:rsid w:val="0065646E"/>
    <w:rsid w:val="0065710E"/>
    <w:rsid w:val="006A08E8"/>
    <w:rsid w:val="006A453D"/>
    <w:rsid w:val="006B0641"/>
    <w:rsid w:val="006D23A7"/>
    <w:rsid w:val="006D79A8"/>
    <w:rsid w:val="006F0737"/>
    <w:rsid w:val="006F1E11"/>
    <w:rsid w:val="00701C18"/>
    <w:rsid w:val="00710E31"/>
    <w:rsid w:val="007222F4"/>
    <w:rsid w:val="0072353B"/>
    <w:rsid w:val="007512FA"/>
    <w:rsid w:val="00755BF8"/>
    <w:rsid w:val="007575B6"/>
    <w:rsid w:val="007629AE"/>
    <w:rsid w:val="0076400A"/>
    <w:rsid w:val="00765EA2"/>
    <w:rsid w:val="0076747E"/>
    <w:rsid w:val="00773E76"/>
    <w:rsid w:val="00783C05"/>
    <w:rsid w:val="00785DB0"/>
    <w:rsid w:val="007B3C81"/>
    <w:rsid w:val="007C4DCA"/>
    <w:rsid w:val="007D0793"/>
    <w:rsid w:val="007D4894"/>
    <w:rsid w:val="007D67CA"/>
    <w:rsid w:val="007E668F"/>
    <w:rsid w:val="007F5B63"/>
    <w:rsid w:val="0080313D"/>
    <w:rsid w:val="00803A0A"/>
    <w:rsid w:val="00846CB9"/>
    <w:rsid w:val="00846E26"/>
    <w:rsid w:val="008566AA"/>
    <w:rsid w:val="008976E9"/>
    <w:rsid w:val="008A14EC"/>
    <w:rsid w:val="008A1E6E"/>
    <w:rsid w:val="008A3484"/>
    <w:rsid w:val="008C024F"/>
    <w:rsid w:val="008C2CFC"/>
    <w:rsid w:val="008C57DF"/>
    <w:rsid w:val="008F53DE"/>
    <w:rsid w:val="009065FC"/>
    <w:rsid w:val="00912DC8"/>
    <w:rsid w:val="0091314E"/>
    <w:rsid w:val="00920746"/>
    <w:rsid w:val="00925DD1"/>
    <w:rsid w:val="00937A18"/>
    <w:rsid w:val="009475DC"/>
    <w:rsid w:val="00950FBB"/>
    <w:rsid w:val="00967B93"/>
    <w:rsid w:val="00971552"/>
    <w:rsid w:val="00975AEC"/>
    <w:rsid w:val="009B58E4"/>
    <w:rsid w:val="009D090F"/>
    <w:rsid w:val="00A02C02"/>
    <w:rsid w:val="00A218FF"/>
    <w:rsid w:val="00A26398"/>
    <w:rsid w:val="00A31464"/>
    <w:rsid w:val="00A31B16"/>
    <w:rsid w:val="00A33613"/>
    <w:rsid w:val="00A34E68"/>
    <w:rsid w:val="00A36047"/>
    <w:rsid w:val="00A411B2"/>
    <w:rsid w:val="00A47A8D"/>
    <w:rsid w:val="00A57D12"/>
    <w:rsid w:val="00A626C4"/>
    <w:rsid w:val="00AC6C7E"/>
    <w:rsid w:val="00AC776B"/>
    <w:rsid w:val="00AE15C8"/>
    <w:rsid w:val="00AF24AE"/>
    <w:rsid w:val="00B00781"/>
    <w:rsid w:val="00B11C72"/>
    <w:rsid w:val="00B22425"/>
    <w:rsid w:val="00B224F8"/>
    <w:rsid w:val="00B36C99"/>
    <w:rsid w:val="00B4158A"/>
    <w:rsid w:val="00B50E4B"/>
    <w:rsid w:val="00B51D27"/>
    <w:rsid w:val="00B6466C"/>
    <w:rsid w:val="00B722F3"/>
    <w:rsid w:val="00BA2625"/>
    <w:rsid w:val="00BB0337"/>
    <w:rsid w:val="00BB1B5D"/>
    <w:rsid w:val="00BB59C6"/>
    <w:rsid w:val="00BC22C7"/>
    <w:rsid w:val="00BD10FF"/>
    <w:rsid w:val="00BD195A"/>
    <w:rsid w:val="00C004A9"/>
    <w:rsid w:val="00C05511"/>
    <w:rsid w:val="00C07240"/>
    <w:rsid w:val="00C10153"/>
    <w:rsid w:val="00C1117D"/>
    <w:rsid w:val="00C14078"/>
    <w:rsid w:val="00C24A7B"/>
    <w:rsid w:val="00C255A4"/>
    <w:rsid w:val="00C261C5"/>
    <w:rsid w:val="00C67646"/>
    <w:rsid w:val="00CA1237"/>
    <w:rsid w:val="00CA7076"/>
    <w:rsid w:val="00CE1E3D"/>
    <w:rsid w:val="00CE6F38"/>
    <w:rsid w:val="00CF7CB8"/>
    <w:rsid w:val="00D01C1F"/>
    <w:rsid w:val="00D053FA"/>
    <w:rsid w:val="00D1323C"/>
    <w:rsid w:val="00D25223"/>
    <w:rsid w:val="00D43B52"/>
    <w:rsid w:val="00D57533"/>
    <w:rsid w:val="00D634C6"/>
    <w:rsid w:val="00D71587"/>
    <w:rsid w:val="00D73CA3"/>
    <w:rsid w:val="00DC3F0A"/>
    <w:rsid w:val="00DD0521"/>
    <w:rsid w:val="00E26AED"/>
    <w:rsid w:val="00E424EB"/>
    <w:rsid w:val="00E43115"/>
    <w:rsid w:val="00E43CE9"/>
    <w:rsid w:val="00E50283"/>
    <w:rsid w:val="00E60655"/>
    <w:rsid w:val="00E73AB8"/>
    <w:rsid w:val="00E87801"/>
    <w:rsid w:val="00E90A60"/>
    <w:rsid w:val="00E9347D"/>
    <w:rsid w:val="00EB712F"/>
    <w:rsid w:val="00ED47F7"/>
    <w:rsid w:val="00ED72B2"/>
    <w:rsid w:val="00EE7E09"/>
    <w:rsid w:val="00EF31C6"/>
    <w:rsid w:val="00F0223C"/>
    <w:rsid w:val="00F106AD"/>
    <w:rsid w:val="00F115E2"/>
    <w:rsid w:val="00F21F8B"/>
    <w:rsid w:val="00F3235D"/>
    <w:rsid w:val="00F32393"/>
    <w:rsid w:val="00F878BD"/>
    <w:rsid w:val="00F95589"/>
    <w:rsid w:val="00FC7A13"/>
    <w:rsid w:val="00FD05EA"/>
    <w:rsid w:val="00FE08D9"/>
    <w:rsid w:val="00FE7401"/>
    <w:rsid w:val="00FE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4"/>
    <w:qFormat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table" w:customStyle="1" w:styleId="affffff4">
    <w:name w:val="Таблица ярмарки знаний"/>
    <w:basedOn w:val="a5"/>
    <w:uiPriority w:val="99"/>
    <w:rsid w:val="002E7A97"/>
    <w:rPr>
      <w:rFonts w:eastAsiaTheme="minorHAnsi"/>
      <w:sz w:val="18"/>
      <w:szCs w:val="20"/>
    </w:rPr>
    <w:tblPr>
      <w:tblStyleRow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single" w:sz="4" w:space="0" w:color="3C76A6" w:themeColor="accent5"/>
          <w:insideV w:val="single" w:sz="4" w:space="0" w:color="3C76A6" w:themeColor="accent5"/>
          <w:tl2br w:val="nil"/>
          <w:tr2bl w:val="nil"/>
        </w:tcBorders>
        <w:shd w:val="clear" w:color="auto" w:fill="3C76A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81ADD1" w:themeColor="accent5" w:themeTint="99"/>
          <w:left w:val="single" w:sz="4" w:space="0" w:color="81ADD1" w:themeColor="accent5" w:themeTint="99"/>
          <w:bottom w:val="single" w:sz="4" w:space="0" w:color="81ADD1" w:themeColor="accent5" w:themeTint="99"/>
          <w:right w:val="single" w:sz="4" w:space="0" w:color="81ADD1" w:themeColor="accent5" w:themeTint="99"/>
          <w:insideH w:val="single" w:sz="4" w:space="0" w:color="81ADD1" w:themeColor="accent5" w:themeTint="99"/>
          <w:insideV w:val="single" w:sz="4" w:space="0" w:color="81ADD1" w:themeColor="accent5" w:themeTint="99"/>
          <w:tl2br w:val="nil"/>
          <w:tr2bl w:val="nil"/>
        </w:tcBorders>
        <w:shd w:val="clear" w:color="auto" w:fill="D5E3F0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23" Type="http://schemas.openxmlformats.org/officeDocument/2006/relationships/image" Target="media/image11.jpeg"/><Relationship Id="rId10" Type="http://schemas.openxmlformats.org/officeDocument/2006/relationships/image" Target="media/image1.gi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3;&#1105;&#1085;&#1072;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2021-01-22T08:17:00Z</dcterms:created>
  <dcterms:modified xsi:type="dcterms:W3CDTF">2021-04-28T08:21:00Z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